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F79C26" w14:textId="77777777" w:rsidR="004D61D7" w:rsidRDefault="004D61D7" w:rsidP="00B34F72">
      <w:pPr>
        <w:jc w:val="right"/>
        <w:rPr>
          <w:rFonts w:ascii="Arial" w:hAnsi="Arial" w:cs="Arial"/>
          <w:rtl/>
        </w:rPr>
      </w:pPr>
      <w:bookmarkStart w:id="0" w:name="_GoBack"/>
      <w:bookmarkEnd w:id="0"/>
    </w:p>
    <w:p w14:paraId="0D2E255D" w14:textId="77777777" w:rsidR="004D61D7" w:rsidRDefault="004D61D7" w:rsidP="00B34F72">
      <w:pPr>
        <w:jc w:val="right"/>
        <w:rPr>
          <w:rFonts w:ascii="Arial" w:hAnsi="Arial" w:cs="Arial"/>
          <w:rtl/>
        </w:rPr>
      </w:pPr>
    </w:p>
    <w:p w14:paraId="3E5C262B" w14:textId="77777777" w:rsidR="00B34F72" w:rsidRDefault="004D61D7" w:rsidP="004D61D7">
      <w:pPr>
        <w:jc w:val="center"/>
        <w:rPr>
          <w:rFonts w:ascii="Arial" w:hAnsi="Arial" w:cs="Arial"/>
          <w:b/>
          <w:bCs/>
          <w:rtl/>
          <w:lang w:bidi="ar-SA"/>
        </w:rPr>
      </w:pPr>
      <w:r w:rsidRPr="004D61D7">
        <w:rPr>
          <w:rFonts w:ascii="Arial" w:hAnsi="Arial" w:cs="Arial" w:hint="cs"/>
          <w:b/>
          <w:bCs/>
          <w:rtl/>
          <w:lang w:bidi="ar-SA"/>
        </w:rPr>
        <w:t xml:space="preserve">استمارة لطاقم المدرسة </w:t>
      </w:r>
      <w:r w:rsidRPr="004D61D7">
        <w:rPr>
          <w:rFonts w:ascii="Arial" w:hAnsi="Arial" w:cs="Arial"/>
          <w:b/>
          <w:bCs/>
          <w:rtl/>
          <w:lang w:bidi="ar-SA"/>
        </w:rPr>
        <w:t>–</w:t>
      </w:r>
      <w:r w:rsidRPr="004D61D7">
        <w:rPr>
          <w:rFonts w:ascii="Arial" w:hAnsi="Arial" w:cs="Arial" w:hint="cs"/>
          <w:b/>
          <w:bCs/>
          <w:rtl/>
          <w:lang w:bidi="ar-SA"/>
        </w:rPr>
        <w:t xml:space="preserve"> للتشخيص النفسي التعليمي</w:t>
      </w:r>
    </w:p>
    <w:p w14:paraId="7031211A" w14:textId="77777777" w:rsidR="004D61D7" w:rsidRDefault="004D61D7" w:rsidP="004D61D7">
      <w:pPr>
        <w:rPr>
          <w:rFonts w:ascii="Arial" w:hAnsi="Arial" w:cs="Arial"/>
          <w:b/>
          <w:bCs/>
          <w:rtl/>
          <w:lang w:bidi="ar-SA"/>
        </w:rPr>
      </w:pPr>
    </w:p>
    <w:p w14:paraId="27CFC859" w14:textId="77777777" w:rsidR="004D61D7" w:rsidRDefault="004D61D7" w:rsidP="007D5583">
      <w:pPr>
        <w:spacing w:line="360" w:lineRule="auto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rtl/>
          <w:lang w:bidi="ar-SA"/>
        </w:rPr>
        <w:t>تفاصيل الطالب\ة:</w:t>
      </w:r>
    </w:p>
    <w:p w14:paraId="6945D95E" w14:textId="77777777" w:rsidR="004D61D7" w:rsidRDefault="004D61D7" w:rsidP="007D5583">
      <w:pPr>
        <w:spacing w:line="360" w:lineRule="auto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D5551B" wp14:editId="022EC3CE">
                <wp:simplePos x="0" y="0"/>
                <wp:positionH relativeFrom="column">
                  <wp:posOffset>1154430</wp:posOffset>
                </wp:positionH>
                <wp:positionV relativeFrom="paragraph">
                  <wp:posOffset>42545</wp:posOffset>
                </wp:positionV>
                <wp:extent cx="171450" cy="114300"/>
                <wp:effectExtent l="0" t="0" r="19050" b="19050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2DB47997" id="مستطيل 4" o:spid="_x0000_s1026" style="position:absolute;left:0;text-align:left;margin-left:90.9pt;margin-top:3.35pt;width:13.5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" fillcolor="white [3201]" strokecolor="#f79646 [3209]" strokeweight="2pt"/>
            </w:pict>
          </mc:Fallback>
        </mc:AlternateContent>
      </w:r>
      <w:r>
        <w:rPr>
          <w:rFonts w:ascii="Arial" w:hAnsi="Arial" w:cs="Arial" w:hint="cs"/>
          <w:b/>
          <w:bCs/>
          <w:rtl/>
          <w:lang w:bidi="ar-SA"/>
        </w:rPr>
        <w:t xml:space="preserve"> اسم العائلة:ـــــــــــــــــــــــــــ  اسم الطالب:ــــــــــــــــــــــــــــ       الجنس:      انثى\</w:t>
      </w:r>
      <w:r>
        <w:rPr>
          <w:rFonts w:ascii="Arial" w:hAnsi="Arial" w:cs="Arial"/>
          <w:b/>
          <w:bCs/>
          <w:noProof/>
          <w:lang w:bidi="ar-SA"/>
        </w:rPr>
        <w:drawing>
          <wp:inline distT="0" distB="0" distL="0" distR="0" wp14:anchorId="571A64E4" wp14:editId="2A9D5B5E">
            <wp:extent cx="194945" cy="133985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 w:hint="cs"/>
          <w:b/>
          <w:bCs/>
          <w:rtl/>
          <w:lang w:bidi="ar-SA"/>
        </w:rPr>
        <w:t xml:space="preserve"> ذكر  </w:t>
      </w:r>
    </w:p>
    <w:p w14:paraId="37B0DF96" w14:textId="77777777" w:rsidR="004D61D7" w:rsidRDefault="004D61D7" w:rsidP="007D5583">
      <w:pPr>
        <w:spacing w:line="360" w:lineRule="auto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rtl/>
          <w:lang w:bidi="ar-SA"/>
        </w:rPr>
        <w:t xml:space="preserve"> رقم الهوية: ــــــــــــــــــــــــــ  تاريخ الولادة: ـــــــــــــــــــــــــــــــ</w:t>
      </w:r>
    </w:p>
    <w:p w14:paraId="177E61AD" w14:textId="77777777" w:rsidR="004D61D7" w:rsidRDefault="004D61D7" w:rsidP="007D5583">
      <w:pPr>
        <w:spacing w:line="360" w:lineRule="auto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rtl/>
          <w:lang w:bidi="ar-SA"/>
        </w:rPr>
        <w:t xml:space="preserve"> اسم الأب: ــــــــــــــــــــــــــــــــــ أسم الأم:ــــــــــــــــــــــــــــــــ</w:t>
      </w:r>
    </w:p>
    <w:p w14:paraId="6675D7B4" w14:textId="77777777" w:rsidR="00C3109B" w:rsidRPr="004D61D7" w:rsidRDefault="00C3109B" w:rsidP="007D5583">
      <w:pPr>
        <w:spacing w:line="360" w:lineRule="auto"/>
        <w:rPr>
          <w:rFonts w:ascii="Arial" w:hAnsi="Arial" w:cs="Arial"/>
          <w:b/>
          <w:bCs/>
          <w:rtl/>
          <w:lang w:bidi="ar-SA"/>
        </w:rPr>
      </w:pPr>
    </w:p>
    <w:p w14:paraId="51E0F486" w14:textId="77777777" w:rsidR="004D61D7" w:rsidRPr="004D61D7" w:rsidRDefault="004D61D7" w:rsidP="007D5583">
      <w:pPr>
        <w:spacing w:line="360" w:lineRule="auto"/>
        <w:rPr>
          <w:rFonts w:ascii="Arial" w:hAnsi="Arial" w:cs="Arial"/>
          <w:b/>
          <w:bCs/>
          <w:rtl/>
          <w:lang w:bidi="ar-SA"/>
        </w:rPr>
      </w:pPr>
      <w:r w:rsidRPr="004D61D7">
        <w:rPr>
          <w:rFonts w:ascii="Arial" w:hAnsi="Arial" w:cs="Arial" w:hint="cs"/>
          <w:b/>
          <w:bCs/>
          <w:rtl/>
          <w:lang w:bidi="ar-SA"/>
        </w:rPr>
        <w:t>وضع العائلة</w:t>
      </w:r>
      <w:r>
        <w:rPr>
          <w:rFonts w:ascii="Arial" w:hAnsi="Arial" w:cs="Arial" w:hint="cs"/>
          <w:b/>
          <w:bCs/>
          <w:rtl/>
          <w:lang w:bidi="ar-SA"/>
        </w:rPr>
        <w:t xml:space="preserve">: </w:t>
      </w:r>
      <w:r>
        <w:rPr>
          <w:rFonts w:ascii="Arial" w:hAnsi="Arial" w:cs="Arial"/>
          <w:b/>
          <w:bCs/>
          <w:lang w:bidi="ar-SA"/>
        </w:rPr>
        <w:t xml:space="preserve"> </w:t>
      </w:r>
      <w:r>
        <w:rPr>
          <w:rFonts w:ascii="Arial" w:hAnsi="Arial" w:cs="Arial"/>
          <w:b/>
          <w:bCs/>
          <w:noProof/>
          <w:lang w:bidi="ar-SA"/>
        </w:rPr>
        <w:drawing>
          <wp:inline distT="0" distB="0" distL="0" distR="0" wp14:anchorId="71C6FC23" wp14:editId="79C3C67E">
            <wp:extent cx="194945" cy="140335"/>
            <wp:effectExtent l="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lang w:bidi="ar-SA"/>
        </w:rPr>
        <w:t xml:space="preserve">  </w:t>
      </w:r>
      <w:r>
        <w:rPr>
          <w:rFonts w:ascii="Arial" w:hAnsi="Arial" w:cs="Arial" w:hint="cs"/>
          <w:b/>
          <w:bCs/>
          <w:rtl/>
          <w:lang w:bidi="ar-SA"/>
        </w:rPr>
        <w:t xml:space="preserve">متزوجون    </w:t>
      </w:r>
      <w:r w:rsidR="0057209B">
        <w:rPr>
          <w:rFonts w:ascii="Arial" w:hAnsi="Arial" w:cs="Arial"/>
          <w:b/>
          <w:bCs/>
          <w:noProof/>
          <w:rtl/>
          <w:lang w:bidi="ar-SA"/>
        </w:rPr>
        <w:drawing>
          <wp:inline distT="0" distB="0" distL="0" distR="0" wp14:anchorId="66A2D2AC" wp14:editId="0F78F6EA">
            <wp:extent cx="194945" cy="140335"/>
            <wp:effectExtent l="0" t="0" r="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 w:hint="cs"/>
          <w:b/>
          <w:bCs/>
          <w:rtl/>
          <w:lang w:bidi="ar-SA"/>
        </w:rPr>
        <w:t xml:space="preserve"> مطلقون     </w:t>
      </w:r>
      <w:r w:rsidR="0057209B">
        <w:rPr>
          <w:rFonts w:ascii="Arial" w:hAnsi="Arial" w:cs="Arial"/>
          <w:b/>
          <w:bCs/>
          <w:noProof/>
          <w:lang w:bidi="ar-SA"/>
        </w:rPr>
        <w:drawing>
          <wp:inline distT="0" distB="0" distL="0" distR="0" wp14:anchorId="2EA52E19" wp14:editId="11E64CAD">
            <wp:extent cx="194945" cy="140335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 w:hint="cs"/>
          <w:b/>
          <w:bCs/>
          <w:rtl/>
          <w:lang w:bidi="ar-SA"/>
        </w:rPr>
        <w:t xml:space="preserve"> منفصلون    </w:t>
      </w:r>
      <w:r w:rsidR="0057209B">
        <w:rPr>
          <w:rFonts w:ascii="Arial" w:hAnsi="Arial" w:cs="Arial"/>
          <w:b/>
          <w:bCs/>
          <w:noProof/>
          <w:rtl/>
          <w:lang w:bidi="ar-SA"/>
        </w:rPr>
        <w:drawing>
          <wp:inline distT="0" distB="0" distL="0" distR="0" wp14:anchorId="4B184949" wp14:editId="7DC05773">
            <wp:extent cx="194945" cy="140335"/>
            <wp:effectExtent l="0" t="0" r="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 w:hint="cs"/>
          <w:b/>
          <w:bCs/>
          <w:rtl/>
          <w:lang w:bidi="ar-SA"/>
        </w:rPr>
        <w:t xml:space="preserve">أرملة\ة  </w:t>
      </w:r>
    </w:p>
    <w:p w14:paraId="3E11943E" w14:textId="77777777" w:rsidR="004D61D7" w:rsidRDefault="0057209B" w:rsidP="007D5583">
      <w:pPr>
        <w:spacing w:line="360" w:lineRule="auto"/>
        <w:rPr>
          <w:rFonts w:ascii="Arial" w:hAnsi="Arial" w:cs="Arial"/>
          <w:b/>
          <w:bCs/>
          <w:noProof/>
          <w:rtl/>
          <w:lang w:bidi="ar-SA"/>
        </w:rPr>
      </w:pPr>
      <w:r>
        <w:rPr>
          <w:rFonts w:ascii="Arial" w:hAnsi="Arial" w:cs="Arial" w:hint="cs"/>
          <w:b/>
          <w:bCs/>
          <w:noProof/>
          <w:rtl/>
          <w:lang w:bidi="ar-SA"/>
        </w:rPr>
        <w:t>هاتف البيت:ـــــــــــــــــــــــــــــــ  هاتف الوالدين:ـــــــــــــــــــــــــــــــــــ عنوان السكن:ـــــــــــــــــــــــ</w:t>
      </w:r>
    </w:p>
    <w:p w14:paraId="4370E704" w14:textId="77777777" w:rsidR="0057209B" w:rsidRDefault="0057209B" w:rsidP="007D5583">
      <w:pPr>
        <w:spacing w:line="360" w:lineRule="auto"/>
        <w:rPr>
          <w:rFonts w:ascii="Arial" w:hAnsi="Arial" w:cs="Arial"/>
          <w:b/>
          <w:bCs/>
          <w:rtl/>
          <w:lang w:bidi="ar-SA"/>
        </w:rPr>
      </w:pPr>
      <w:r w:rsidRPr="0057209B">
        <w:rPr>
          <w:rFonts w:ascii="Arial" w:hAnsi="Arial" w:cs="Arial" w:hint="cs"/>
          <w:b/>
          <w:bCs/>
          <w:rtl/>
          <w:lang w:bidi="ar-SA"/>
        </w:rPr>
        <w:t>البريد الالكتروني للأهل: ـــــــــــــــــــــــــــــــــــــــــــــ</w:t>
      </w:r>
    </w:p>
    <w:p w14:paraId="5D5B4BC9" w14:textId="77777777" w:rsidR="0057209B" w:rsidRDefault="0057209B" w:rsidP="007D5583">
      <w:pPr>
        <w:spacing w:line="360" w:lineRule="auto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rtl/>
          <w:lang w:bidi="ar-SA"/>
        </w:rPr>
        <w:t xml:space="preserve">اسم المدرسة :ـــــــــــــــــــــــــــــــــــــــــــ الصف: ــــــــــــــــــــــــــــــــــ </w:t>
      </w:r>
      <w:r w:rsidR="004C7E0A">
        <w:rPr>
          <w:rFonts w:ascii="Arial" w:hAnsi="Arial" w:cs="Arial" w:hint="cs"/>
          <w:b/>
          <w:bCs/>
          <w:rtl/>
          <w:lang w:bidi="ar-SA"/>
        </w:rPr>
        <w:t>اتجاه التعليم:ـــــــــــــــــــــــ</w:t>
      </w:r>
    </w:p>
    <w:p w14:paraId="127734DD" w14:textId="77777777" w:rsidR="0057209B" w:rsidRDefault="0057209B" w:rsidP="007D5583">
      <w:pPr>
        <w:spacing w:line="360" w:lineRule="auto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rtl/>
          <w:lang w:bidi="ar-SA"/>
        </w:rPr>
        <w:t>اسم المدير: ـــــــــــــــــــــــــــــــــــــــــــــ المدة الزمنية التي يعرف بها الطالب:ـــــــــــــــــــــــــــــــــ</w:t>
      </w:r>
    </w:p>
    <w:p w14:paraId="0233C9C5" w14:textId="77777777" w:rsidR="0057209B" w:rsidRDefault="0057209B" w:rsidP="007D5583">
      <w:pPr>
        <w:spacing w:line="360" w:lineRule="auto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rtl/>
          <w:lang w:bidi="ar-SA"/>
        </w:rPr>
        <w:t xml:space="preserve">اسم المستشار\ة ـــــــــــــــــــــــــــــ هاتف: ــــــــــــــــــــــــــــــــ </w:t>
      </w:r>
    </w:p>
    <w:p w14:paraId="17D048FC" w14:textId="77777777" w:rsidR="0057209B" w:rsidRPr="0057209B" w:rsidRDefault="0057209B" w:rsidP="007D5583">
      <w:pPr>
        <w:spacing w:line="360" w:lineRule="auto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rtl/>
          <w:lang w:bidi="ar-SA"/>
        </w:rPr>
        <w:t>البريد الالكتروني :ـــــــــــــــــــــــــــــــــــــــــــ المدة لزمنية التي يعرف بها الطالب\ةــــــــــــــــــــــــــ</w:t>
      </w:r>
    </w:p>
    <w:p w14:paraId="2C8CAACA" w14:textId="77777777" w:rsidR="007D5583" w:rsidRDefault="0057209B" w:rsidP="007D5583">
      <w:pPr>
        <w:spacing w:line="360" w:lineRule="auto"/>
        <w:rPr>
          <w:rFonts w:cstheme="minorBidi"/>
          <w:sz w:val="28"/>
          <w:szCs w:val="28"/>
          <w:rtl/>
          <w:lang w:bidi="ar-SA"/>
        </w:rPr>
      </w:pPr>
      <w:r>
        <w:rPr>
          <w:rFonts w:cstheme="minorBidi" w:hint="cs"/>
          <w:sz w:val="28"/>
          <w:szCs w:val="28"/>
          <w:rtl/>
          <w:lang w:bidi="ar-SA"/>
        </w:rPr>
        <w:t>اسم المربي\ة: ـــــــ</w:t>
      </w:r>
      <w:r w:rsidR="007D5583">
        <w:rPr>
          <w:rFonts w:cstheme="minorBidi" w:hint="cs"/>
          <w:sz w:val="28"/>
          <w:szCs w:val="28"/>
          <w:rtl/>
          <w:lang w:bidi="ar-SA"/>
        </w:rPr>
        <w:t>ـــــــــ</w:t>
      </w:r>
      <w:r>
        <w:rPr>
          <w:rFonts w:cstheme="minorBidi" w:hint="cs"/>
          <w:sz w:val="28"/>
          <w:szCs w:val="28"/>
          <w:rtl/>
          <w:lang w:bidi="ar-SA"/>
        </w:rPr>
        <w:t xml:space="preserve">ـــــــــــــــ هاتف: ـــــــــــــــــــــــــــــــ </w:t>
      </w:r>
    </w:p>
    <w:p w14:paraId="2B80DD8D" w14:textId="77777777" w:rsidR="00A506CC" w:rsidRDefault="0057209B" w:rsidP="007D5583">
      <w:pPr>
        <w:spacing w:line="360" w:lineRule="auto"/>
        <w:rPr>
          <w:rFonts w:ascii="Arial" w:hAnsi="Arial" w:cs="Arial"/>
          <w:sz w:val="28"/>
          <w:szCs w:val="28"/>
          <w:u w:val="single"/>
          <w:rtl/>
        </w:rPr>
      </w:pPr>
      <w:r>
        <w:rPr>
          <w:rFonts w:cstheme="minorBidi" w:hint="cs"/>
          <w:sz w:val="28"/>
          <w:szCs w:val="28"/>
          <w:rtl/>
          <w:lang w:bidi="ar-SA"/>
        </w:rPr>
        <w:t>البريد الالكتروني:ــــــــــــــــــــــــــــــ</w:t>
      </w:r>
      <w:r w:rsidR="007D5583">
        <w:rPr>
          <w:rFonts w:cstheme="minorBidi" w:hint="cs"/>
          <w:sz w:val="28"/>
          <w:szCs w:val="28"/>
          <w:rtl/>
          <w:lang w:bidi="ar-SA"/>
        </w:rPr>
        <w:t xml:space="preserve">ـــ </w:t>
      </w:r>
      <w:r w:rsidR="007D5583" w:rsidRPr="007D5583">
        <w:rPr>
          <w:rFonts w:cs="Arial" w:hint="eastAsia"/>
          <w:sz w:val="28"/>
          <w:szCs w:val="28"/>
          <w:rtl/>
          <w:lang w:bidi="ar-SA"/>
        </w:rPr>
        <w:t>المدة</w:t>
      </w:r>
      <w:r w:rsidR="007D5583" w:rsidRPr="007D5583">
        <w:rPr>
          <w:rFonts w:cs="Arial"/>
          <w:sz w:val="28"/>
          <w:szCs w:val="28"/>
          <w:rtl/>
          <w:lang w:bidi="ar-SA"/>
        </w:rPr>
        <w:t xml:space="preserve"> </w:t>
      </w:r>
      <w:r w:rsidR="007D5583" w:rsidRPr="007D5583">
        <w:rPr>
          <w:rFonts w:cs="Arial" w:hint="eastAsia"/>
          <w:sz w:val="28"/>
          <w:szCs w:val="28"/>
          <w:rtl/>
          <w:lang w:bidi="ar-SA"/>
        </w:rPr>
        <w:t>لزمنية</w:t>
      </w:r>
      <w:r w:rsidR="007D5583" w:rsidRPr="007D5583">
        <w:rPr>
          <w:rFonts w:cs="Arial"/>
          <w:sz w:val="28"/>
          <w:szCs w:val="28"/>
          <w:rtl/>
          <w:lang w:bidi="ar-SA"/>
        </w:rPr>
        <w:t xml:space="preserve"> </w:t>
      </w:r>
      <w:r w:rsidR="007D5583" w:rsidRPr="007D5583">
        <w:rPr>
          <w:rFonts w:cs="Arial" w:hint="eastAsia"/>
          <w:sz w:val="28"/>
          <w:szCs w:val="28"/>
          <w:rtl/>
          <w:lang w:bidi="ar-SA"/>
        </w:rPr>
        <w:t>التي</w:t>
      </w:r>
      <w:r w:rsidR="007D5583" w:rsidRPr="007D5583">
        <w:rPr>
          <w:rFonts w:cs="Arial"/>
          <w:sz w:val="28"/>
          <w:szCs w:val="28"/>
          <w:rtl/>
          <w:lang w:bidi="ar-SA"/>
        </w:rPr>
        <w:t xml:space="preserve"> </w:t>
      </w:r>
      <w:r w:rsidR="007D5583" w:rsidRPr="007D5583">
        <w:rPr>
          <w:rFonts w:cs="Arial" w:hint="eastAsia"/>
          <w:sz w:val="28"/>
          <w:szCs w:val="28"/>
          <w:rtl/>
          <w:lang w:bidi="ar-SA"/>
        </w:rPr>
        <w:t>يعرف</w:t>
      </w:r>
      <w:r w:rsidR="007D5583" w:rsidRPr="007D5583">
        <w:rPr>
          <w:rFonts w:cs="Arial"/>
          <w:sz w:val="28"/>
          <w:szCs w:val="28"/>
          <w:rtl/>
          <w:lang w:bidi="ar-SA"/>
        </w:rPr>
        <w:t xml:space="preserve"> </w:t>
      </w:r>
      <w:r w:rsidR="007D5583" w:rsidRPr="007D5583">
        <w:rPr>
          <w:rFonts w:cs="Arial" w:hint="eastAsia"/>
          <w:sz w:val="28"/>
          <w:szCs w:val="28"/>
          <w:rtl/>
          <w:lang w:bidi="ar-SA"/>
        </w:rPr>
        <w:t>بها</w:t>
      </w:r>
      <w:r w:rsidR="007D5583" w:rsidRPr="007D5583">
        <w:rPr>
          <w:rFonts w:cs="Arial"/>
          <w:sz w:val="28"/>
          <w:szCs w:val="28"/>
          <w:rtl/>
          <w:lang w:bidi="ar-SA"/>
        </w:rPr>
        <w:t xml:space="preserve"> </w:t>
      </w:r>
      <w:r w:rsidR="007D5583" w:rsidRPr="007D5583">
        <w:rPr>
          <w:rFonts w:cs="Arial" w:hint="eastAsia"/>
          <w:sz w:val="28"/>
          <w:szCs w:val="28"/>
          <w:rtl/>
          <w:lang w:bidi="ar-SA"/>
        </w:rPr>
        <w:t>الطالب</w:t>
      </w:r>
      <w:r w:rsidR="007D5583" w:rsidRPr="007D5583">
        <w:rPr>
          <w:rFonts w:cs="Arial"/>
          <w:sz w:val="28"/>
          <w:szCs w:val="28"/>
          <w:rtl/>
          <w:lang w:bidi="ar-SA"/>
        </w:rPr>
        <w:t>\</w:t>
      </w:r>
      <w:r w:rsidR="007D5583" w:rsidRPr="007D5583">
        <w:rPr>
          <w:rFonts w:cs="Arial" w:hint="eastAsia"/>
          <w:sz w:val="28"/>
          <w:szCs w:val="28"/>
          <w:rtl/>
          <w:lang w:bidi="ar-SA"/>
        </w:rPr>
        <w:t>ةــــــــــــــــــــــ</w:t>
      </w:r>
    </w:p>
    <w:p w14:paraId="09C03FB8" w14:textId="77777777" w:rsidR="00A506CC" w:rsidRDefault="00EF2A87" w:rsidP="00EF2A87">
      <w:pPr>
        <w:spacing w:line="360" w:lineRule="auto"/>
        <w:rPr>
          <w:rFonts w:ascii="Arial" w:hAnsi="Arial" w:cs="Arial"/>
          <w:sz w:val="28"/>
          <w:szCs w:val="28"/>
          <w:rtl/>
          <w:lang w:bidi="ar-SA"/>
        </w:rPr>
      </w:pPr>
      <w:r>
        <w:rPr>
          <w:rFonts w:ascii="Arial" w:hAnsi="Arial" w:cs="Arial" w:hint="cs"/>
          <w:sz w:val="28"/>
          <w:szCs w:val="28"/>
          <w:rtl/>
          <w:lang w:bidi="ar-SA"/>
        </w:rPr>
        <w:t>اسم القائم على تعبئة  الاستمارة:ـــــــــــــــــــــــــــ   بتاريخ: ـــــــــــــــــــــــــــــــــــــــــ</w:t>
      </w:r>
    </w:p>
    <w:p w14:paraId="2F5932FD" w14:textId="77777777" w:rsidR="00C3109B" w:rsidRPr="00EF2A87" w:rsidRDefault="00C3109B" w:rsidP="00EF2A87">
      <w:pPr>
        <w:spacing w:line="360" w:lineRule="auto"/>
        <w:rPr>
          <w:rFonts w:ascii="Arial" w:hAnsi="Arial" w:cs="Arial"/>
          <w:sz w:val="28"/>
          <w:szCs w:val="28"/>
          <w:rtl/>
          <w:lang w:bidi="ar-SA"/>
        </w:rPr>
      </w:pPr>
    </w:p>
    <w:p w14:paraId="0C05CFC8" w14:textId="77777777" w:rsidR="00FA51E9" w:rsidRDefault="00EF2A87" w:rsidP="00EF2A87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  <w:r w:rsidRPr="00EF2A87">
        <w:rPr>
          <w:rFonts w:ascii="Arial" w:hAnsi="Arial" w:cs="Arial" w:hint="cs"/>
          <w:b/>
          <w:bCs/>
          <w:rtl/>
          <w:lang w:bidi="ar-SA"/>
        </w:rPr>
        <w:t>سبب التحويل</w:t>
      </w:r>
      <w:r>
        <w:rPr>
          <w:rFonts w:ascii="Arial" w:hAnsi="Arial" w:cs="Arial" w:hint="cs"/>
          <w:b/>
          <w:bCs/>
          <w:rtl/>
          <w:lang w:bidi="ar-SA"/>
        </w:rPr>
        <w:t xml:space="preserve"> والتوجيه للتشخيص:ـــــــــــــــــــــــــــــــــــــــــــــــــــــــــــــــــــــــــــــــــــــــــــــــــــــــ</w:t>
      </w:r>
    </w:p>
    <w:p w14:paraId="5600E427" w14:textId="77777777" w:rsidR="00EF2A87" w:rsidRDefault="00EF2A87" w:rsidP="00EF2A87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rtl/>
          <w:lang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7B3D845B" w14:textId="77777777" w:rsidR="00EF2A87" w:rsidRDefault="00EF2A87" w:rsidP="00EF2A87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rtl/>
          <w:lang w:bidi="ar-SA"/>
        </w:rPr>
        <w:t>حسب معرفتك إذا كان هناك تشخيصات سابقة يرجى ذكرهاــــــــــــــــــــــــــــــــــــــــــــــــــ</w:t>
      </w:r>
    </w:p>
    <w:p w14:paraId="020B8F3F" w14:textId="77777777" w:rsidR="00EF2A87" w:rsidRDefault="00EF2A87" w:rsidP="00EF2A87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rtl/>
          <w:lang w:bidi="ar-SA"/>
        </w:rPr>
        <w:t>اسم الفاحص:ـــــــــــــــــــــــــــــــــــــــــــــــــ بتاريخ: ــــــــــــــــــــــــــــــــــــــــــــــــــ</w:t>
      </w:r>
    </w:p>
    <w:p w14:paraId="108324DA" w14:textId="77777777" w:rsidR="00EF2A87" w:rsidRDefault="00EF2A87" w:rsidP="004C7E0A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rtl/>
          <w:lang w:bidi="ar-SA"/>
        </w:rPr>
        <w:t xml:space="preserve">نوع التشخيص: </w:t>
      </w:r>
      <w:r>
        <w:rPr>
          <w:rFonts w:ascii="Arial" w:hAnsi="Arial" w:cs="Arial"/>
          <w:b/>
          <w:bCs/>
          <w:noProof/>
          <w:rtl/>
          <w:lang w:bidi="ar-SA"/>
        </w:rPr>
        <w:drawing>
          <wp:inline distT="0" distB="0" distL="0" distR="0" wp14:anchorId="56E7C020" wp14:editId="13C27474">
            <wp:extent cx="194945" cy="140335"/>
            <wp:effectExtent l="0" t="0" r="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 w:hint="cs"/>
          <w:b/>
          <w:bCs/>
          <w:rtl/>
          <w:lang w:bidi="ar-SA"/>
        </w:rPr>
        <w:t xml:space="preserve">نفسي   </w:t>
      </w:r>
      <w:r>
        <w:rPr>
          <w:rFonts w:ascii="Arial" w:hAnsi="Arial" w:cs="Arial"/>
          <w:b/>
          <w:bCs/>
          <w:noProof/>
          <w:rtl/>
          <w:lang w:bidi="ar-SA"/>
        </w:rPr>
        <w:drawing>
          <wp:inline distT="0" distB="0" distL="0" distR="0" wp14:anchorId="25FA3E0A" wp14:editId="0C2ACC72">
            <wp:extent cx="194945" cy="140335"/>
            <wp:effectExtent l="0" t="0" r="0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 w:hint="cs"/>
          <w:b/>
          <w:bCs/>
          <w:rtl/>
          <w:lang w:bidi="ar-SA"/>
        </w:rPr>
        <w:t xml:space="preserve"> نفسي- تعليمي</w:t>
      </w:r>
      <w:r>
        <w:rPr>
          <w:rFonts w:ascii="Arial" w:hAnsi="Arial" w:cs="Arial" w:hint="cs"/>
          <w:b/>
          <w:bCs/>
          <w:sz w:val="28"/>
          <w:szCs w:val="28"/>
          <w:rtl/>
          <w:lang w:bidi="ar-SA"/>
        </w:rPr>
        <w:t xml:space="preserve">  </w:t>
      </w:r>
      <w:r>
        <w:rPr>
          <w:rFonts w:ascii="Arial" w:hAnsi="Arial" w:cs="Arial" w:hint="cs"/>
          <w:b/>
          <w:bCs/>
          <w:rtl/>
          <w:lang w:bidi="ar-SA"/>
        </w:rPr>
        <w:t xml:space="preserve"> </w:t>
      </w:r>
      <w:r>
        <w:rPr>
          <w:rFonts w:ascii="Arial" w:hAnsi="Arial" w:cs="Arial"/>
          <w:b/>
          <w:bCs/>
          <w:noProof/>
          <w:lang w:bidi="ar-SA"/>
        </w:rPr>
        <w:drawing>
          <wp:inline distT="0" distB="0" distL="0" distR="0" wp14:anchorId="60F1D77A" wp14:editId="38E447A6">
            <wp:extent cx="194945" cy="140335"/>
            <wp:effectExtent l="0" t="0" r="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 w:hint="cs"/>
          <w:b/>
          <w:bCs/>
          <w:rtl/>
          <w:lang w:bidi="ar-SA"/>
        </w:rPr>
        <w:t xml:space="preserve"> </w:t>
      </w:r>
      <w:r w:rsidRPr="00EF2A87">
        <w:rPr>
          <w:rFonts w:ascii="Arial" w:hAnsi="Arial" w:cs="Arial" w:hint="cs"/>
          <w:b/>
          <w:bCs/>
          <w:rtl/>
          <w:lang w:bidi="ar-SA"/>
        </w:rPr>
        <w:t>اصغاء وتركيز</w:t>
      </w:r>
      <w:r>
        <w:rPr>
          <w:rFonts w:ascii="Arial" w:hAnsi="Arial" w:cs="Arial" w:hint="cs"/>
          <w:b/>
          <w:bCs/>
          <w:sz w:val="28"/>
          <w:szCs w:val="28"/>
          <w:rtl/>
          <w:lang w:bidi="ar-SA"/>
        </w:rPr>
        <w:t xml:space="preserve">  </w:t>
      </w:r>
      <w:r>
        <w:rPr>
          <w:rFonts w:ascii="Arial" w:hAnsi="Arial" w:cs="Arial"/>
          <w:b/>
          <w:bCs/>
          <w:noProof/>
          <w:sz w:val="28"/>
          <w:szCs w:val="28"/>
          <w:rtl/>
          <w:lang w:bidi="ar-SA"/>
        </w:rPr>
        <w:drawing>
          <wp:inline distT="0" distB="0" distL="0" distR="0" wp14:anchorId="289D8D76" wp14:editId="3F48BFC2">
            <wp:extent cx="194945" cy="140335"/>
            <wp:effectExtent l="0" t="0" r="0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 w:hint="cs"/>
          <w:b/>
          <w:bCs/>
          <w:sz w:val="28"/>
          <w:szCs w:val="28"/>
          <w:rtl/>
          <w:lang w:bidi="ar-SA"/>
        </w:rPr>
        <w:t xml:space="preserve"> </w:t>
      </w:r>
      <w:r w:rsidR="004C7E0A">
        <w:rPr>
          <w:rFonts w:ascii="Arial" w:hAnsi="Arial" w:cs="Arial" w:hint="cs"/>
          <w:b/>
          <w:bCs/>
          <w:rtl/>
          <w:lang w:bidi="ar-SA"/>
        </w:rPr>
        <w:t>آخر</w:t>
      </w:r>
      <w:r>
        <w:rPr>
          <w:rFonts w:ascii="Arial" w:hAnsi="Arial" w:cs="Arial" w:hint="cs"/>
          <w:b/>
          <w:bCs/>
          <w:sz w:val="28"/>
          <w:szCs w:val="28"/>
          <w:rtl/>
          <w:lang w:bidi="ar-SA"/>
        </w:rPr>
        <w:t xml:space="preserve"> </w:t>
      </w:r>
    </w:p>
    <w:p w14:paraId="1229852F" w14:textId="77777777" w:rsidR="00EF2A87" w:rsidRDefault="00EF2A87" w:rsidP="004C7E0A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rtl/>
          <w:lang w:bidi="ar-SA"/>
        </w:rPr>
        <w:t>سبب التشخيص :</w:t>
      </w:r>
      <w:r w:rsidR="004C7E0A">
        <w:rPr>
          <w:rFonts w:ascii="Arial" w:hAnsi="Arial" w:cs="Arial"/>
          <w:b/>
          <w:bCs/>
          <w:noProof/>
          <w:lang w:bidi="ar-SA"/>
        </w:rPr>
        <w:drawing>
          <wp:inline distT="0" distB="0" distL="0" distR="0" wp14:anchorId="64F151C9" wp14:editId="18DB83D5">
            <wp:extent cx="194945" cy="140335"/>
            <wp:effectExtent l="0" t="0" r="0" b="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 w:hint="cs"/>
          <w:b/>
          <w:bCs/>
          <w:rtl/>
          <w:lang w:bidi="ar-SA"/>
        </w:rPr>
        <w:t xml:space="preserve"> شخصي     </w:t>
      </w:r>
      <w:r w:rsidR="004C7E0A">
        <w:rPr>
          <w:rFonts w:ascii="Arial" w:hAnsi="Arial" w:cs="Arial"/>
          <w:b/>
          <w:bCs/>
          <w:noProof/>
          <w:lang w:bidi="ar-SA"/>
        </w:rPr>
        <w:drawing>
          <wp:inline distT="0" distB="0" distL="0" distR="0" wp14:anchorId="385D46DD" wp14:editId="6D7466DF">
            <wp:extent cx="194945" cy="140335"/>
            <wp:effectExtent l="0" t="0" r="0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C7E0A">
        <w:rPr>
          <w:rFonts w:ascii="Arial" w:hAnsi="Arial" w:cs="Arial" w:hint="cs"/>
          <w:b/>
          <w:bCs/>
          <w:rtl/>
          <w:lang w:bidi="ar-SA"/>
        </w:rPr>
        <w:t xml:space="preserve"> الخدمات النفسية     </w:t>
      </w:r>
      <w:r w:rsidR="004C7E0A">
        <w:rPr>
          <w:rFonts w:ascii="Arial" w:hAnsi="Arial" w:cs="Arial"/>
          <w:b/>
          <w:bCs/>
          <w:noProof/>
          <w:lang w:bidi="ar-SA"/>
        </w:rPr>
        <w:drawing>
          <wp:inline distT="0" distB="0" distL="0" distR="0" wp14:anchorId="259B6A01" wp14:editId="563E7EE8">
            <wp:extent cx="194945" cy="140335"/>
            <wp:effectExtent l="0" t="0" r="0" b="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C7E0A">
        <w:rPr>
          <w:rFonts w:ascii="Arial" w:hAnsi="Arial" w:cs="Arial" w:hint="cs"/>
          <w:b/>
          <w:bCs/>
          <w:rtl/>
          <w:lang w:bidi="ar-SA"/>
        </w:rPr>
        <w:t xml:space="preserve"> كوبات حوليم         </w:t>
      </w:r>
      <w:r w:rsidR="004C7E0A">
        <w:rPr>
          <w:rFonts w:ascii="Arial" w:hAnsi="Arial" w:cs="Arial"/>
          <w:b/>
          <w:bCs/>
          <w:noProof/>
          <w:lang w:bidi="ar-SA"/>
        </w:rPr>
        <w:drawing>
          <wp:inline distT="0" distB="0" distL="0" distR="0" wp14:anchorId="36975C41" wp14:editId="67BAF883">
            <wp:extent cx="194945" cy="140335"/>
            <wp:effectExtent l="0" t="0" r="0" b="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C7E0A">
        <w:rPr>
          <w:rFonts w:ascii="Arial" w:hAnsi="Arial" w:cs="Arial" w:hint="cs"/>
          <w:b/>
          <w:bCs/>
          <w:rtl/>
          <w:lang w:bidi="ar-SA"/>
        </w:rPr>
        <w:t>آخر</w:t>
      </w:r>
    </w:p>
    <w:p w14:paraId="5DE71937" w14:textId="77777777" w:rsidR="00C3109B" w:rsidRDefault="00C3109B" w:rsidP="004C7E0A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</w:p>
    <w:p w14:paraId="05BF3537" w14:textId="77777777" w:rsidR="00C3109B" w:rsidRDefault="00C3109B" w:rsidP="004C7E0A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rtl/>
          <w:lang w:bidi="ar-SA"/>
        </w:rPr>
        <w:t xml:space="preserve">صف أداء الطالب في المدرسة بشكل عام : </w:t>
      </w:r>
    </w:p>
    <w:p w14:paraId="1369377B" w14:textId="77777777" w:rsidR="00C3109B" w:rsidRDefault="00C3109B" w:rsidP="004C7E0A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</w:p>
    <w:p w14:paraId="46821B83" w14:textId="77777777" w:rsidR="00C3109B" w:rsidRDefault="00C3109B" w:rsidP="004C7E0A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rtl/>
          <w:lang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0866426A" w14:textId="77777777" w:rsidR="00C3109B" w:rsidRDefault="00C3109B" w:rsidP="004C7E0A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</w:p>
    <w:p w14:paraId="560E9D78" w14:textId="77777777" w:rsidR="00C3109B" w:rsidRDefault="00C3109B" w:rsidP="004C7E0A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</w:p>
    <w:p w14:paraId="09BBF0F2" w14:textId="77777777" w:rsidR="00C3109B" w:rsidRDefault="00C3109B" w:rsidP="004C7E0A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</w:p>
    <w:p w14:paraId="0A171A0E" w14:textId="77777777" w:rsidR="00C3109B" w:rsidRDefault="00C3109B" w:rsidP="00C3109B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rtl/>
          <w:lang w:bidi="ar-SA"/>
        </w:rPr>
        <w:t xml:space="preserve">المجالات التي ينجح فيها الطالب وتظهر فيها قدراته ومهاراته: </w:t>
      </w:r>
    </w:p>
    <w:p w14:paraId="334F5005" w14:textId="77777777" w:rsidR="00C3109B" w:rsidRDefault="00C3109B" w:rsidP="00C3109B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</w:p>
    <w:p w14:paraId="04BDADDB" w14:textId="77777777" w:rsidR="00C3109B" w:rsidRDefault="00C3109B" w:rsidP="00C3109B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rtl/>
          <w:lang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7BC35C75" w14:textId="77777777" w:rsidR="00C3109B" w:rsidRDefault="005E7E03" w:rsidP="004C7E0A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rtl/>
          <w:lang w:bidi="ar-SA"/>
        </w:rPr>
        <w:t>أداء</w:t>
      </w:r>
      <w:r w:rsidR="00C3109B">
        <w:rPr>
          <w:rFonts w:ascii="Arial" w:hAnsi="Arial" w:cs="Arial" w:hint="cs"/>
          <w:b/>
          <w:bCs/>
          <w:rtl/>
          <w:lang w:bidi="ar-SA"/>
        </w:rPr>
        <w:t xml:space="preserve"> الطالب\ة في المجال </w:t>
      </w:r>
      <w:r>
        <w:rPr>
          <w:rFonts w:ascii="Arial" w:hAnsi="Arial" w:cs="Arial" w:hint="cs"/>
          <w:b/>
          <w:bCs/>
          <w:rtl/>
          <w:lang w:bidi="ar-SA"/>
        </w:rPr>
        <w:t>الاجتماعي</w:t>
      </w:r>
      <w:r w:rsidR="00C3109B">
        <w:rPr>
          <w:rFonts w:ascii="Arial" w:hAnsi="Arial" w:cs="Arial" w:hint="cs"/>
          <w:b/>
          <w:bCs/>
          <w:rtl/>
          <w:lang w:bidi="ar-SA"/>
        </w:rPr>
        <w:t xml:space="preserve">: </w:t>
      </w:r>
    </w:p>
    <w:p w14:paraId="10BEF3A9" w14:textId="77777777" w:rsidR="00C3109B" w:rsidRDefault="00C3109B" w:rsidP="004C7E0A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</w:p>
    <w:p w14:paraId="08965751" w14:textId="77777777" w:rsidR="00C3109B" w:rsidRDefault="00C3109B" w:rsidP="004C7E0A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rtl/>
          <w:lang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0AA06564" w14:textId="01AFA4F3" w:rsidR="00C3109B" w:rsidRDefault="005E7E03" w:rsidP="004C7E0A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rtl/>
          <w:lang w:bidi="ar-SA"/>
        </w:rPr>
        <w:t>هل يوجد ظاهر</w:t>
      </w:r>
      <w:r w:rsidR="006267B8">
        <w:rPr>
          <w:rFonts w:ascii="Arial" w:hAnsi="Arial" w:cs="Arial" w:hint="cs"/>
          <w:b/>
          <w:bCs/>
          <w:rtl/>
          <w:lang w:bidi="ar-AE"/>
        </w:rPr>
        <w:t>ة</w:t>
      </w:r>
      <w:r>
        <w:rPr>
          <w:rFonts w:ascii="Arial" w:hAnsi="Arial" w:cs="Arial" w:hint="cs"/>
          <w:b/>
          <w:bCs/>
          <w:rtl/>
          <w:lang w:bidi="ar-SA"/>
        </w:rPr>
        <w:t xml:space="preserve"> سلوكية تذكر( أرق- خوف-</w:t>
      </w:r>
      <w:r w:rsidR="00C3109B">
        <w:rPr>
          <w:rFonts w:ascii="Arial" w:hAnsi="Arial" w:cs="Arial" w:hint="cs"/>
          <w:b/>
          <w:bCs/>
          <w:rtl/>
          <w:lang w:bidi="ar-SA"/>
        </w:rPr>
        <w:t xml:space="preserve"> قلق</w:t>
      </w:r>
      <w:r>
        <w:rPr>
          <w:rFonts w:ascii="Arial" w:hAnsi="Arial" w:cs="Arial" w:hint="cs"/>
          <w:b/>
          <w:bCs/>
          <w:rtl/>
          <w:lang w:bidi="ar-SA"/>
        </w:rPr>
        <w:t xml:space="preserve">- </w:t>
      </w:r>
      <w:r w:rsidR="00C3109B">
        <w:rPr>
          <w:rFonts w:ascii="Arial" w:hAnsi="Arial" w:cs="Arial" w:hint="cs"/>
          <w:b/>
          <w:bCs/>
          <w:rtl/>
          <w:lang w:bidi="ar-SA"/>
        </w:rPr>
        <w:t xml:space="preserve">ضغط </w:t>
      </w:r>
      <w:r>
        <w:rPr>
          <w:rFonts w:ascii="Arial" w:hAnsi="Arial" w:cs="Arial" w:hint="cs"/>
          <w:b/>
          <w:bCs/>
          <w:rtl/>
          <w:lang w:bidi="ar-SA"/>
        </w:rPr>
        <w:t xml:space="preserve">وقت الامتحان- بكاء، عزلة- عنف- نوبات غضب- </w:t>
      </w:r>
      <w:r w:rsidR="00C3109B">
        <w:rPr>
          <w:rFonts w:ascii="Arial" w:hAnsi="Arial" w:cs="Arial" w:hint="cs"/>
          <w:b/>
          <w:bCs/>
          <w:rtl/>
          <w:lang w:bidi="ar-SA"/>
        </w:rPr>
        <w:t xml:space="preserve">غيابات متكررة)  </w:t>
      </w:r>
    </w:p>
    <w:p w14:paraId="465E7230" w14:textId="77777777" w:rsidR="00C3109B" w:rsidRDefault="00C3109B" w:rsidP="004C7E0A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rtl/>
          <w:lang w:bidi="ar-SA"/>
        </w:rPr>
        <w:t xml:space="preserve">كيف يتعامل الطالب مع الصعوبات، الفشل أو الاحباط؟ </w:t>
      </w:r>
    </w:p>
    <w:p w14:paraId="304F7281" w14:textId="77777777" w:rsidR="00C3109B" w:rsidRDefault="00C3109B" w:rsidP="004C7E0A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</w:p>
    <w:p w14:paraId="72E89B3F" w14:textId="77777777" w:rsidR="00C3109B" w:rsidRDefault="00C3109B" w:rsidP="004C7E0A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rtl/>
          <w:lang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6098BEAA" w14:textId="77777777" w:rsidR="00C3109B" w:rsidRDefault="00C3109B" w:rsidP="004C7E0A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rtl/>
          <w:lang w:bidi="ar-SA"/>
        </w:rPr>
        <w:t>بناء على تعاملك وتقييمك للطالب هل يوجد لديه صعوبة في الإصغاء</w:t>
      </w:r>
      <w:r w:rsidR="0076685D">
        <w:rPr>
          <w:rFonts w:ascii="Arial" w:hAnsi="Arial" w:cs="Arial" w:hint="cs"/>
          <w:b/>
          <w:bCs/>
          <w:rtl/>
          <w:lang w:bidi="ar-SA"/>
        </w:rPr>
        <w:t xml:space="preserve">( حتى في حال عدم وجود تشخيص رسمي) كيف يمكنك وصف هذه الصعوبة؟ </w:t>
      </w:r>
    </w:p>
    <w:p w14:paraId="5ED7667C" w14:textId="77777777" w:rsidR="0076685D" w:rsidRDefault="0076685D" w:rsidP="004C7E0A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rtl/>
          <w:lang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08837E03" w14:textId="77777777" w:rsidR="0076685D" w:rsidRDefault="0076685D" w:rsidP="004C7E0A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rtl/>
          <w:lang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37860033" w14:textId="77777777" w:rsidR="00C3109B" w:rsidRDefault="008A442D" w:rsidP="004C7E0A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rtl/>
          <w:lang w:bidi="ar-SA"/>
        </w:rPr>
        <w:t xml:space="preserve">الأداء التعليمي: </w:t>
      </w:r>
    </w:p>
    <w:p w14:paraId="2AC26677" w14:textId="77777777" w:rsidR="008A442D" w:rsidRDefault="008A442D" w:rsidP="008A442D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rtl/>
          <w:lang w:bidi="ar-SA"/>
        </w:rPr>
        <w:t>المجالات التي تكشف عن قدرات ومهارات جيدة لدى الطالب في التعليم</w:t>
      </w:r>
    </w:p>
    <w:p w14:paraId="7EE1B712" w14:textId="77777777" w:rsidR="008A442D" w:rsidRDefault="008A442D" w:rsidP="008A442D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rtl/>
          <w:lang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3439378F" w14:textId="77777777" w:rsidR="008A442D" w:rsidRDefault="00315C0B" w:rsidP="00315C0B">
      <w:pPr>
        <w:spacing w:line="360" w:lineRule="auto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rtl/>
          <w:lang w:bidi="ar-SA"/>
        </w:rPr>
        <w:t>الاهتمام والمتابعة</w:t>
      </w:r>
      <w:r w:rsidR="008A442D">
        <w:rPr>
          <w:rFonts w:ascii="Arial" w:hAnsi="Arial" w:cs="Arial" w:hint="cs"/>
          <w:b/>
          <w:bCs/>
          <w:rtl/>
          <w:lang w:bidi="ar-SA"/>
        </w:rPr>
        <w:t xml:space="preserve"> ( تحضير الوظائف، الاستعداد للحصة، مستوى</w:t>
      </w:r>
      <w:r w:rsidR="00E51201">
        <w:rPr>
          <w:rFonts w:ascii="Arial" w:hAnsi="Arial" w:cs="Arial" w:hint="cs"/>
          <w:b/>
          <w:bCs/>
          <w:rtl/>
          <w:lang w:bidi="ar-SA"/>
        </w:rPr>
        <w:t xml:space="preserve"> الدافعية ، المشاركة في الصف )</w:t>
      </w:r>
    </w:p>
    <w:p w14:paraId="121532E8" w14:textId="77777777" w:rsidR="00ED7569" w:rsidRDefault="00315C0B" w:rsidP="00315C0B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rtl/>
          <w:lang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524EAC79" w14:textId="77777777" w:rsidR="00315C0B" w:rsidRDefault="00315C0B" w:rsidP="00315C0B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rtl/>
          <w:lang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2F3B6EA8" w14:textId="77777777" w:rsidR="008A442D" w:rsidRDefault="008A442D" w:rsidP="008A442D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rtl/>
          <w:lang w:bidi="ar-SA"/>
        </w:rPr>
        <w:t>القراءة: ( الطلاقة والدقة، مستوى القراءة، مستوى فهم المقروء)</w:t>
      </w:r>
      <w:r w:rsidR="00E51201">
        <w:rPr>
          <w:rFonts w:ascii="Arial" w:hAnsi="Arial" w:cs="Arial" w:hint="cs"/>
          <w:b/>
          <w:bCs/>
          <w:rtl/>
          <w:lang w:bidi="ar-SA"/>
        </w:rPr>
        <w:t xml:space="preserve"> </w:t>
      </w:r>
    </w:p>
    <w:p w14:paraId="1610EE90" w14:textId="77777777" w:rsidR="00315C0B" w:rsidRDefault="00315C0B" w:rsidP="008A442D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rtl/>
          <w:lang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229CC163" w14:textId="77777777" w:rsidR="00315C0B" w:rsidRDefault="00315C0B" w:rsidP="008A442D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rtl/>
          <w:lang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72B3B9D8" w14:textId="77777777" w:rsidR="00E51201" w:rsidRDefault="00E51201" w:rsidP="008A442D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rtl/>
          <w:lang w:bidi="ar-SA"/>
        </w:rPr>
        <w:t>الكتابة : (قراءة نص ،التنظيم والترتيب، معرفة الأحرف، وتيرة الكتابة، الأخطاء الإملائية )</w:t>
      </w:r>
    </w:p>
    <w:p w14:paraId="73ED8D39" w14:textId="77777777" w:rsidR="00E51201" w:rsidRDefault="00E51201" w:rsidP="008A442D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rtl/>
          <w:lang w:bidi="ar-SA"/>
        </w:rPr>
        <w:t xml:space="preserve"> </w:t>
      </w:r>
      <w:r w:rsidR="00315C0B">
        <w:rPr>
          <w:rFonts w:ascii="Arial" w:hAnsi="Arial" w:cs="Arial" w:hint="cs"/>
          <w:b/>
          <w:bCs/>
          <w:rtl/>
          <w:lang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7B4FCA5A" w14:textId="77777777" w:rsidR="00315C0B" w:rsidRDefault="00315C0B" w:rsidP="008A442D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rtl/>
          <w:lang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3F12C845" w14:textId="77777777" w:rsidR="00315C0B" w:rsidRDefault="00315C0B" w:rsidP="008A442D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rtl/>
          <w:lang w:bidi="ar-SA"/>
        </w:rPr>
        <w:t>مستوى التعبير الكتابي: 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4E99D65B" w14:textId="77777777" w:rsidR="00315C0B" w:rsidRDefault="00315C0B" w:rsidP="008A442D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</w:p>
    <w:p w14:paraId="7EC15259" w14:textId="77777777" w:rsidR="00315C0B" w:rsidRDefault="00315C0B" w:rsidP="008A442D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</w:p>
    <w:p w14:paraId="598112BF" w14:textId="77777777" w:rsidR="00315C0B" w:rsidRDefault="00315C0B" w:rsidP="008A442D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</w:p>
    <w:p w14:paraId="47B91150" w14:textId="77777777" w:rsidR="00315C0B" w:rsidRDefault="00315C0B" w:rsidP="008A442D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rtl/>
          <w:lang w:bidi="ar-SA"/>
        </w:rPr>
        <w:t>مستوى التعبير الشفوي: 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21DA016E" w14:textId="77777777" w:rsidR="00315C0B" w:rsidRDefault="00315C0B" w:rsidP="008A442D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rtl/>
          <w:lang w:bidi="ar-SA"/>
        </w:rPr>
        <w:t>هل يوجد فجوة ما بين التعبير الشفوي والتعبير الكتابي؟ ـــــــــــــــــــــــــــــــــــــــــــــــــــــــــــــــــــــ</w:t>
      </w:r>
    </w:p>
    <w:p w14:paraId="4375AADC" w14:textId="77777777" w:rsidR="00315C0B" w:rsidRDefault="00315C0B" w:rsidP="00315C0B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rtl/>
          <w:lang w:bidi="ar-SA"/>
        </w:rPr>
        <w:t xml:space="preserve">الحساب: ( التمكن من العمليات الحسابية الأربعة، صعوبات أخرى) </w:t>
      </w:r>
    </w:p>
    <w:p w14:paraId="142881DB" w14:textId="77777777" w:rsidR="00315C0B" w:rsidRDefault="00315C0B" w:rsidP="00315C0B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rtl/>
          <w:lang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710A706B" w14:textId="77777777" w:rsidR="00315C0B" w:rsidRDefault="00315C0B" w:rsidP="00315C0B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rtl/>
          <w:lang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3887AC1D" w14:textId="77777777" w:rsidR="00315C0B" w:rsidRDefault="00315C0B" w:rsidP="00315C0B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rtl/>
          <w:lang w:bidi="ar-SA"/>
        </w:rPr>
        <w:t xml:space="preserve">اللغة الانجليزية: ( فهم المسموع، القراءة، فهم المقروء، الكتابة، التعبير، صعوبات أخرى) </w:t>
      </w:r>
    </w:p>
    <w:p w14:paraId="47E29619" w14:textId="77777777" w:rsidR="00315C0B" w:rsidRDefault="00315C0B" w:rsidP="00315C0B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rtl/>
          <w:lang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5AA51472" w14:textId="77777777" w:rsidR="00315C0B" w:rsidRDefault="00315C0B" w:rsidP="00315C0B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rtl/>
          <w:lang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0A0E51AD" w14:textId="77777777" w:rsidR="00315C0B" w:rsidRDefault="00315C0B" w:rsidP="00315C0B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rtl/>
          <w:lang w:bidi="ar-SA"/>
        </w:rPr>
        <w:t xml:space="preserve">هل يوجد صعوبات محددة في مواضيع أخرى؟ ما هي؟ </w:t>
      </w:r>
    </w:p>
    <w:p w14:paraId="626021C7" w14:textId="77777777" w:rsidR="00315C0B" w:rsidRDefault="00315C0B" w:rsidP="00315C0B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rtl/>
          <w:lang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1CFCB785" w14:textId="77777777" w:rsidR="00315C0B" w:rsidRDefault="00315C0B" w:rsidP="00315C0B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rtl/>
          <w:lang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26193632" w14:textId="77777777" w:rsidR="00315C0B" w:rsidRDefault="00315C0B" w:rsidP="00315C0B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rtl/>
          <w:lang w:bidi="ar-SA"/>
        </w:rPr>
        <w:t xml:space="preserve">هل حصل الطالب على مساعدة من المدرسة أو بساعات أخرى بعد الظهر؟ وضح نوع المساعدة : </w:t>
      </w:r>
    </w:p>
    <w:p w14:paraId="3040DD94" w14:textId="77777777" w:rsidR="00315C0B" w:rsidRDefault="00315C0B" w:rsidP="00315C0B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rtl/>
          <w:lang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43814032" w14:textId="77777777" w:rsidR="00315C0B" w:rsidRDefault="00315C0B" w:rsidP="00315C0B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rtl/>
          <w:lang w:bidi="ar-SA"/>
        </w:rPr>
        <w:t>هل طاق</w:t>
      </w:r>
      <w:r w:rsidR="00CE20F9">
        <w:rPr>
          <w:rFonts w:ascii="Arial" w:hAnsi="Arial" w:cs="Arial" w:hint="cs"/>
          <w:b/>
          <w:bCs/>
          <w:rtl/>
          <w:lang w:bidi="ar-SA"/>
        </w:rPr>
        <w:t xml:space="preserve">م المدرسة يوصي بملائمات في طرق التدريس أو عن طريق ملائمة اختبارات يمكن أن تساعد الطالب\ة؟ </w:t>
      </w:r>
    </w:p>
    <w:p w14:paraId="5088984D" w14:textId="77777777" w:rsidR="00CE20F9" w:rsidRDefault="00CE20F9" w:rsidP="00315C0B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rtl/>
          <w:lang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2347AF85" w14:textId="77777777" w:rsidR="00CE20F9" w:rsidRDefault="00CE20F9" w:rsidP="00315C0B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rtl/>
          <w:lang w:bidi="ar-SA"/>
        </w:rPr>
        <w:t xml:space="preserve">ما هي التوصيات وهل تم محاولة تطبيقها في إطار المدرسة ؟ اذا ما تم تطبيقها، ما مدى تأثيرها؟ </w:t>
      </w:r>
    </w:p>
    <w:p w14:paraId="10254A3A" w14:textId="77777777" w:rsidR="00CE20F9" w:rsidRDefault="00CE20F9" w:rsidP="00315C0B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rtl/>
          <w:lang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019D3C6F" w14:textId="77777777" w:rsidR="00CE20F9" w:rsidRDefault="00CE20F9" w:rsidP="00315C0B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rtl/>
          <w:lang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08242BFE" w14:textId="77777777" w:rsidR="00CE20F9" w:rsidRDefault="00CE20F9" w:rsidP="00315C0B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rtl/>
          <w:lang w:bidi="ar-SA"/>
        </w:rPr>
        <w:t>ملاحظات وإضافات أخرى</w:t>
      </w:r>
    </w:p>
    <w:p w14:paraId="6EB8758E" w14:textId="77777777" w:rsidR="00CE20F9" w:rsidRDefault="00CE20F9" w:rsidP="00315C0B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rtl/>
          <w:lang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3582BC77" w14:textId="77777777" w:rsidR="00CE20F9" w:rsidRDefault="00CE20F9" w:rsidP="00315C0B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</w:p>
    <w:p w14:paraId="7384E470" w14:textId="77777777" w:rsidR="00CE20F9" w:rsidRDefault="00CE20F9" w:rsidP="00315C0B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</w:p>
    <w:p w14:paraId="4C3C9A44" w14:textId="77777777" w:rsidR="00CE20F9" w:rsidRDefault="00CE20F9" w:rsidP="00315C0B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rtl/>
          <w:lang w:bidi="ar-SA"/>
        </w:rPr>
        <w:t>اسم الاخصائي\ة النفسي : ــــــــــــــــــــــــــــــــــــــــــ      المحطة: ــــــــــــــــــــــــــــــــــــــــــــــــــــ</w:t>
      </w:r>
    </w:p>
    <w:p w14:paraId="4BF70D07" w14:textId="77777777" w:rsidR="00CE20F9" w:rsidRDefault="00CE20F9" w:rsidP="00315C0B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</w:p>
    <w:p w14:paraId="5FBB95B7" w14:textId="77777777" w:rsidR="00CE20F9" w:rsidRDefault="00CE20F9" w:rsidP="00315C0B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  <w:r>
        <w:rPr>
          <w:rFonts w:ascii="Arial" w:hAnsi="Arial" w:cs="Arial" w:hint="cs"/>
          <w:b/>
          <w:bCs/>
          <w:rtl/>
          <w:lang w:bidi="ar-SA"/>
        </w:rPr>
        <w:t>يمكن التواصل عبر هاتف:ــــــــــــــــــــــــــــــــــــــــــــ البريد الالكتروني: ـــــــــــــــــــــــــــــــــــــــــــ</w:t>
      </w:r>
    </w:p>
    <w:p w14:paraId="3A6B74F5" w14:textId="77777777" w:rsidR="00CE20F9" w:rsidRDefault="00CE20F9" w:rsidP="00315C0B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</w:p>
    <w:p w14:paraId="4772AEEC" w14:textId="77777777" w:rsidR="00CE20F9" w:rsidRDefault="00CE20F9" w:rsidP="00315C0B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</w:p>
    <w:p w14:paraId="15AD7E5C" w14:textId="77777777" w:rsidR="00CE20F9" w:rsidRDefault="00CE20F9" w:rsidP="00315C0B">
      <w:pPr>
        <w:spacing w:line="360" w:lineRule="auto"/>
        <w:jc w:val="both"/>
        <w:rPr>
          <w:rFonts w:ascii="Arial" w:hAnsi="Arial" w:cs="Arial"/>
          <w:b/>
          <w:bCs/>
          <w:rtl/>
          <w:lang w:bidi="ar-SA"/>
        </w:rPr>
      </w:pPr>
    </w:p>
    <w:sectPr w:rsidR="00CE20F9" w:rsidSect="000D21A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618" w:right="1797" w:bottom="1440" w:left="1797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D1ED01" w14:textId="77777777" w:rsidR="009970CF" w:rsidRDefault="009970CF">
      <w:r>
        <w:separator/>
      </w:r>
    </w:p>
  </w:endnote>
  <w:endnote w:type="continuationSeparator" w:id="0">
    <w:p w14:paraId="01A5DF17" w14:textId="77777777" w:rsidR="009970CF" w:rsidRDefault="00997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112097" w14:textId="77777777" w:rsidR="0088300B" w:rsidRDefault="0088300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C72615" w14:textId="77777777" w:rsidR="002C2C1E" w:rsidRPr="00CA49E9" w:rsidRDefault="002C2C1E" w:rsidP="00CA49E9">
    <w:pPr>
      <w:pStyle w:val="Footer"/>
    </w:pPr>
    <w:r>
      <w:rPr>
        <w:noProof/>
        <w:lang w:bidi="ar-SA"/>
      </w:rPr>
      <w:drawing>
        <wp:anchor distT="0" distB="0" distL="114300" distR="114300" simplePos="0" relativeHeight="251659264" behindDoc="1" locked="0" layoutInCell="1" allowOverlap="1" wp14:anchorId="21C60060" wp14:editId="44092928">
          <wp:simplePos x="0" y="0"/>
          <wp:positionH relativeFrom="column">
            <wp:posOffset>-1322494</wp:posOffset>
          </wp:positionH>
          <wp:positionV relativeFrom="paragraph">
            <wp:posOffset>-621033</wp:posOffset>
          </wp:positionV>
          <wp:extent cx="8067675" cy="1305570"/>
          <wp:effectExtent l="19050" t="76200" r="28575" b="85090"/>
          <wp:wrapNone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לכידה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60000">
                    <a:off x="0" y="0"/>
                    <a:ext cx="8064000" cy="1304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114300" distR="114300" simplePos="0" relativeHeight="251657216" behindDoc="0" locked="0" layoutInCell="1" allowOverlap="1" wp14:anchorId="2E7CCBE8" wp14:editId="04A75E19">
          <wp:simplePos x="0" y="0"/>
          <wp:positionH relativeFrom="column">
            <wp:posOffset>-76200</wp:posOffset>
          </wp:positionH>
          <wp:positionV relativeFrom="paragraph">
            <wp:posOffset>8938895</wp:posOffset>
          </wp:positionV>
          <wp:extent cx="7781925" cy="1796415"/>
          <wp:effectExtent l="0" t="0" r="9525" b="0"/>
          <wp:wrapNone/>
          <wp:docPr id="29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925" cy="1796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114300" distR="114300" simplePos="0" relativeHeight="251656192" behindDoc="0" locked="0" layoutInCell="1" allowOverlap="1" wp14:anchorId="23D19E41" wp14:editId="3BB0EDCB">
          <wp:simplePos x="0" y="0"/>
          <wp:positionH relativeFrom="column">
            <wp:posOffset>-76200</wp:posOffset>
          </wp:positionH>
          <wp:positionV relativeFrom="paragraph">
            <wp:posOffset>8938895</wp:posOffset>
          </wp:positionV>
          <wp:extent cx="7781925" cy="1796415"/>
          <wp:effectExtent l="0" t="0" r="9525" b="0"/>
          <wp:wrapNone/>
          <wp:docPr id="28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925" cy="1796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201CD3" w14:textId="77777777" w:rsidR="0088300B" w:rsidRDefault="008830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3765F3" w14:textId="77777777" w:rsidR="009970CF" w:rsidRDefault="009970CF">
      <w:r>
        <w:separator/>
      </w:r>
    </w:p>
  </w:footnote>
  <w:footnote w:type="continuationSeparator" w:id="0">
    <w:p w14:paraId="311EFF9D" w14:textId="77777777" w:rsidR="009970CF" w:rsidRDefault="009970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1D46E7" w14:textId="77777777" w:rsidR="0088300B" w:rsidRDefault="0088300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D7CEDE" w14:textId="77777777" w:rsidR="002C2C1E" w:rsidRPr="00CA49E9" w:rsidRDefault="00662546" w:rsidP="00CA49E9">
    <w:pPr>
      <w:pStyle w:val="Header"/>
    </w:pPr>
    <w:r>
      <w:rPr>
        <w:noProof/>
        <w:lang w:bidi="ar-SA"/>
      </w:rPr>
      <w:drawing>
        <wp:anchor distT="0" distB="0" distL="114300" distR="114300" simplePos="0" relativeHeight="251668992" behindDoc="0" locked="0" layoutInCell="1" allowOverlap="1" wp14:anchorId="7B889A68" wp14:editId="42987E65">
          <wp:simplePos x="0" y="0"/>
          <wp:positionH relativeFrom="column">
            <wp:posOffset>-1036320</wp:posOffset>
          </wp:positionH>
          <wp:positionV relativeFrom="paragraph">
            <wp:posOffset>-457200</wp:posOffset>
          </wp:positionV>
          <wp:extent cx="1819275" cy="900430"/>
          <wp:effectExtent l="0" t="0" r="9525" b="0"/>
          <wp:wrapSquare wrapText="bothSides"/>
          <wp:docPr id="3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לוגו שפח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9275" cy="900430"/>
                  </a:xfrm>
                  <a:prstGeom prst="rect">
                    <a:avLst/>
                  </a:prstGeom>
                  <a:solidFill>
                    <a:schemeClr val="accent2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300B">
      <w:rPr>
        <w:noProof/>
        <w:lang w:bidi="ar-SA"/>
      </w:rPr>
      <w:drawing>
        <wp:anchor distT="0" distB="0" distL="114300" distR="114300" simplePos="0" relativeHeight="251656704" behindDoc="0" locked="0" layoutInCell="1" allowOverlap="1" wp14:anchorId="6F35B0D8" wp14:editId="79CE4B99">
          <wp:simplePos x="0" y="0"/>
          <wp:positionH relativeFrom="column">
            <wp:posOffset>-1188720</wp:posOffset>
          </wp:positionH>
          <wp:positionV relativeFrom="paragraph">
            <wp:posOffset>-457199</wp:posOffset>
          </wp:positionV>
          <wp:extent cx="7648575" cy="1543050"/>
          <wp:effectExtent l="0" t="0" r="9525" b="0"/>
          <wp:wrapNone/>
          <wp:docPr id="31" name="תמונה 31" descr="מנחי חיצוני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מנחי חיצוני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575" cy="154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A96251">
      <w:rPr>
        <w:noProof/>
        <w:lang w:bidi="ar-SA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7A37139B" wp14:editId="2DF81839">
              <wp:simplePos x="0" y="0"/>
              <wp:positionH relativeFrom="column">
                <wp:posOffset>1278255</wp:posOffset>
              </wp:positionH>
              <wp:positionV relativeFrom="paragraph">
                <wp:posOffset>-257175</wp:posOffset>
              </wp:positionV>
              <wp:extent cx="4000500" cy="857250"/>
              <wp:effectExtent l="0" t="0" r="0" b="0"/>
              <wp:wrapNone/>
              <wp:docPr id="2" name="תיבת טקסט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00500" cy="857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0D9F57D8" w14:textId="77777777" w:rsidR="002C2C1E" w:rsidRPr="006407F1" w:rsidRDefault="002C2C1E" w:rsidP="00020C35">
                          <w:pPr>
                            <w:pStyle w:val="Header"/>
                            <w:jc w:val="center"/>
                            <w:rPr>
                              <w:bCs/>
                              <w:noProof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37139B" id="_x0000_t202" coordsize="21600,21600" o:spt="202" path="m,l,21600r21600,l21600,xe">
              <v:stroke joinstyle="miter"/>
              <v:path gradientshapeok="t" o:connecttype="rect"/>
            </v:shapetype>
            <v:shape id="תיבת טקסט 2" o:spid="_x0000_s1026" type="#_x0000_t202" style="position:absolute;left:0;text-align:left;margin-left:100.65pt;margin-top:-20.25pt;width:315pt;height:67.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" filled="f" stroked="f">
              <v:textbox>
                <w:txbxContent>
                  <w:p w14:paraId="0D9F57D8" w14:textId="77777777" w:rsidR="002C2C1E" w:rsidRPr="006407F1" w:rsidRDefault="002C2C1E" w:rsidP="00020C35">
                    <w:pPr>
                      <w:pStyle w:val="Header"/>
                      <w:jc w:val="center"/>
                      <w:rPr>
                        <w:bCs/>
                        <w:noProof/>
                        <w:color w:val="FFFFFF" w:themeColor="background1"/>
                        <w:sz w:val="52"/>
                        <w:szCs w:val="52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71AA5" w14:textId="77777777" w:rsidR="0088300B" w:rsidRDefault="0088300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5F19ED"/>
    <w:multiLevelType w:val="hybridMultilevel"/>
    <w:tmpl w:val="C6D46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C35"/>
    <w:rsid w:val="0000123F"/>
    <w:rsid w:val="00020C35"/>
    <w:rsid w:val="00046D8B"/>
    <w:rsid w:val="00057FB8"/>
    <w:rsid w:val="0007418E"/>
    <w:rsid w:val="0007589D"/>
    <w:rsid w:val="000858DB"/>
    <w:rsid w:val="00097D7C"/>
    <w:rsid w:val="000B4CCB"/>
    <w:rsid w:val="000B532A"/>
    <w:rsid w:val="000D21A4"/>
    <w:rsid w:val="000F0E2E"/>
    <w:rsid w:val="001645DD"/>
    <w:rsid w:val="001A2168"/>
    <w:rsid w:val="001D2F30"/>
    <w:rsid w:val="001F2A4E"/>
    <w:rsid w:val="002269DA"/>
    <w:rsid w:val="002500F9"/>
    <w:rsid w:val="00293477"/>
    <w:rsid w:val="002B38E6"/>
    <w:rsid w:val="002B5EEA"/>
    <w:rsid w:val="002C2C1E"/>
    <w:rsid w:val="002D156E"/>
    <w:rsid w:val="002E3E41"/>
    <w:rsid w:val="002F4C5B"/>
    <w:rsid w:val="0030590B"/>
    <w:rsid w:val="003157CF"/>
    <w:rsid w:val="00315C0B"/>
    <w:rsid w:val="00345548"/>
    <w:rsid w:val="003501E4"/>
    <w:rsid w:val="00355DB3"/>
    <w:rsid w:val="00380294"/>
    <w:rsid w:val="00393A8B"/>
    <w:rsid w:val="003C323A"/>
    <w:rsid w:val="003C6676"/>
    <w:rsid w:val="003E5F6A"/>
    <w:rsid w:val="0040115C"/>
    <w:rsid w:val="00417A0B"/>
    <w:rsid w:val="00421C86"/>
    <w:rsid w:val="00446B8D"/>
    <w:rsid w:val="004576D6"/>
    <w:rsid w:val="00484877"/>
    <w:rsid w:val="004A6D53"/>
    <w:rsid w:val="004B4A45"/>
    <w:rsid w:val="004C7E0A"/>
    <w:rsid w:val="004D556C"/>
    <w:rsid w:val="004D61D7"/>
    <w:rsid w:val="004E5C23"/>
    <w:rsid w:val="004F314E"/>
    <w:rsid w:val="005220CC"/>
    <w:rsid w:val="005249BE"/>
    <w:rsid w:val="00552128"/>
    <w:rsid w:val="005525B9"/>
    <w:rsid w:val="00570C89"/>
    <w:rsid w:val="0057209B"/>
    <w:rsid w:val="005E7E03"/>
    <w:rsid w:val="00610E0A"/>
    <w:rsid w:val="00625BDD"/>
    <w:rsid w:val="006267B8"/>
    <w:rsid w:val="00635A28"/>
    <w:rsid w:val="00635F44"/>
    <w:rsid w:val="006407F1"/>
    <w:rsid w:val="00662546"/>
    <w:rsid w:val="0066481B"/>
    <w:rsid w:val="006678F4"/>
    <w:rsid w:val="00676201"/>
    <w:rsid w:val="00681185"/>
    <w:rsid w:val="006C0699"/>
    <w:rsid w:val="007135D6"/>
    <w:rsid w:val="00734F85"/>
    <w:rsid w:val="00753AA8"/>
    <w:rsid w:val="0076685D"/>
    <w:rsid w:val="00781D2E"/>
    <w:rsid w:val="00792BAA"/>
    <w:rsid w:val="007A1932"/>
    <w:rsid w:val="007A4E4C"/>
    <w:rsid w:val="007C24E6"/>
    <w:rsid w:val="007D50B0"/>
    <w:rsid w:val="007D5583"/>
    <w:rsid w:val="007E689F"/>
    <w:rsid w:val="007F0920"/>
    <w:rsid w:val="007F5350"/>
    <w:rsid w:val="0088300B"/>
    <w:rsid w:val="00895C4F"/>
    <w:rsid w:val="0089638B"/>
    <w:rsid w:val="008A0DC8"/>
    <w:rsid w:val="008A442D"/>
    <w:rsid w:val="008B11AD"/>
    <w:rsid w:val="008D17F1"/>
    <w:rsid w:val="008D3496"/>
    <w:rsid w:val="009368EF"/>
    <w:rsid w:val="00940FA3"/>
    <w:rsid w:val="00943A02"/>
    <w:rsid w:val="00945439"/>
    <w:rsid w:val="0097450A"/>
    <w:rsid w:val="009970CF"/>
    <w:rsid w:val="009B7F21"/>
    <w:rsid w:val="00A175DB"/>
    <w:rsid w:val="00A24590"/>
    <w:rsid w:val="00A40D00"/>
    <w:rsid w:val="00A4410E"/>
    <w:rsid w:val="00A506CC"/>
    <w:rsid w:val="00A51ACC"/>
    <w:rsid w:val="00A84504"/>
    <w:rsid w:val="00A96251"/>
    <w:rsid w:val="00A96842"/>
    <w:rsid w:val="00AC3644"/>
    <w:rsid w:val="00B15606"/>
    <w:rsid w:val="00B242D7"/>
    <w:rsid w:val="00B26E07"/>
    <w:rsid w:val="00B3251F"/>
    <w:rsid w:val="00B344A3"/>
    <w:rsid w:val="00B34F72"/>
    <w:rsid w:val="00B448B7"/>
    <w:rsid w:val="00B52B16"/>
    <w:rsid w:val="00B83A16"/>
    <w:rsid w:val="00B8675F"/>
    <w:rsid w:val="00BA6272"/>
    <w:rsid w:val="00BB58D3"/>
    <w:rsid w:val="00C07489"/>
    <w:rsid w:val="00C13FA3"/>
    <w:rsid w:val="00C27793"/>
    <w:rsid w:val="00C30C9B"/>
    <w:rsid w:val="00C3109B"/>
    <w:rsid w:val="00C625D6"/>
    <w:rsid w:val="00CA49E9"/>
    <w:rsid w:val="00CB493C"/>
    <w:rsid w:val="00CC1D7E"/>
    <w:rsid w:val="00CD3E9B"/>
    <w:rsid w:val="00CD47DB"/>
    <w:rsid w:val="00CE20F9"/>
    <w:rsid w:val="00CE7369"/>
    <w:rsid w:val="00D653DC"/>
    <w:rsid w:val="00D92277"/>
    <w:rsid w:val="00DA712A"/>
    <w:rsid w:val="00DB240A"/>
    <w:rsid w:val="00DC2E5D"/>
    <w:rsid w:val="00DF22E3"/>
    <w:rsid w:val="00E115BF"/>
    <w:rsid w:val="00E13F7E"/>
    <w:rsid w:val="00E31505"/>
    <w:rsid w:val="00E51201"/>
    <w:rsid w:val="00E55E8C"/>
    <w:rsid w:val="00E745B9"/>
    <w:rsid w:val="00E80F54"/>
    <w:rsid w:val="00EA732D"/>
    <w:rsid w:val="00ED7569"/>
    <w:rsid w:val="00EF2A87"/>
    <w:rsid w:val="00EF7E76"/>
    <w:rsid w:val="00F10238"/>
    <w:rsid w:val="00F21500"/>
    <w:rsid w:val="00F3178B"/>
    <w:rsid w:val="00F423DD"/>
    <w:rsid w:val="00F4317F"/>
    <w:rsid w:val="00FA51E9"/>
    <w:rsid w:val="00FB50FD"/>
    <w:rsid w:val="00FC11D9"/>
    <w:rsid w:val="00FD28AC"/>
    <w:rsid w:val="00FD6EA4"/>
    <w:rsid w:val="00FE3FD1"/>
    <w:rsid w:val="00FF6722"/>
    <w:rsid w:val="00FF6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7B32A1A"/>
  <w15:docId w15:val="{619167B9-EEEA-4F1E-BF50-52A1D911E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115BF"/>
    <w:pPr>
      <w:bidi/>
    </w:pPr>
    <w:rPr>
      <w:rFonts w:ascii="David" w:hAnsi="David" w:cs="David"/>
      <w:color w:val="000000"/>
      <w:sz w:val="26"/>
      <w:szCs w:val="26"/>
    </w:rPr>
  </w:style>
  <w:style w:type="paragraph" w:styleId="Heading1">
    <w:name w:val="heading 1"/>
    <w:basedOn w:val="Normal"/>
    <w:next w:val="Normal"/>
    <w:qFormat/>
    <w:rsid w:val="008A0DC8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</w:tabs>
      <w:outlineLvl w:val="0"/>
    </w:pPr>
    <w:rPr>
      <w:rFonts w:ascii="Times New Roman" w:hAnsi="Times New Roman" w:cs="Times New Roman"/>
      <w:b/>
      <w:bCs/>
      <w:sz w:val="20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3150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269D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2269DA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895C4F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FD6E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D6EA4"/>
    <w:rPr>
      <w:rFonts w:ascii="Tahoma" w:hAnsi="Tahoma" w:cs="Tahoma"/>
      <w:color w:val="000000"/>
      <w:sz w:val="16"/>
      <w:szCs w:val="16"/>
    </w:rPr>
  </w:style>
  <w:style w:type="paragraph" w:styleId="ListParagraph">
    <w:name w:val="List Paragraph"/>
    <w:basedOn w:val="Normal"/>
    <w:uiPriority w:val="34"/>
    <w:qFormat/>
    <w:rsid w:val="001A2168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semiHidden/>
    <w:rsid w:val="00E315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89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hGella\Desktop\&#1500;&#1493;&#1490;&#1493;%20&#1495;&#1491;&#1513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לוגו חדש</Template>
  <TotalTime>0</TotalTime>
  <Pages>3</Pages>
  <Words>1166</Words>
  <Characters>6652</Characters>
  <Application>Microsoft Office Word</Application>
  <DocSecurity>0</DocSecurity>
  <Lines>55</Lines>
  <Paragraphs>15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בס"ד</vt:lpstr>
      <vt:lpstr>בס"ד</vt:lpstr>
    </vt:vector>
  </TitlesOfParts>
  <Company>Ministry Of Tourism</Company>
  <LinksUpToDate>false</LinksUpToDate>
  <CharactersWithSpaces>7803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בס"ד</dc:title>
  <dc:creator>אוחיון גילה משל</dc:creator>
  <cp:lastModifiedBy>haya totah</cp:lastModifiedBy>
  <cp:revision>2</cp:revision>
  <cp:lastPrinted>2012-11-18T11:18:00Z</cp:lastPrinted>
  <dcterms:created xsi:type="dcterms:W3CDTF">2020-09-25T15:38:00Z</dcterms:created>
  <dcterms:modified xsi:type="dcterms:W3CDTF">2020-09-25T15:38:00Z</dcterms:modified>
</cp:coreProperties>
</file>